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E4A" w:rsidRDefault="00E85E4A" w:rsidP="00AF3500">
      <w:pPr>
        <w:ind w:firstLine="540"/>
        <w:jc w:val="both"/>
        <w:rPr>
          <w:sz w:val="20"/>
          <w:szCs w:val="20"/>
        </w:rPr>
      </w:pPr>
    </w:p>
    <w:tbl>
      <w:tblPr>
        <w:tblW w:w="0" w:type="auto"/>
        <w:tblLook w:val="0000"/>
      </w:tblPr>
      <w:tblGrid>
        <w:gridCol w:w="4785"/>
        <w:gridCol w:w="543"/>
        <w:gridCol w:w="4500"/>
      </w:tblGrid>
      <w:tr w:rsidR="00EB3E9C">
        <w:tc>
          <w:tcPr>
            <w:tcW w:w="4785" w:type="dxa"/>
          </w:tcPr>
          <w:p w:rsidR="00EB3E9C" w:rsidRDefault="00EB3E9C">
            <w:pPr>
              <w:jc w:val="center"/>
            </w:pPr>
          </w:p>
        </w:tc>
        <w:tc>
          <w:tcPr>
            <w:tcW w:w="543" w:type="dxa"/>
          </w:tcPr>
          <w:p w:rsidR="00EB3E9C" w:rsidRDefault="00EB3E9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00" w:type="dxa"/>
          </w:tcPr>
          <w:p w:rsidR="00EB3E9C" w:rsidRDefault="00EB3E9C">
            <w:pPr>
              <w:rPr>
                <w:sz w:val="28"/>
                <w:szCs w:val="28"/>
              </w:rPr>
            </w:pPr>
          </w:p>
        </w:tc>
      </w:tr>
    </w:tbl>
    <w:p w:rsidR="00F92226" w:rsidRDefault="00F92226" w:rsidP="00970426">
      <w:pPr>
        <w:ind w:firstLine="540"/>
        <w:rPr>
          <w:sz w:val="20"/>
          <w:szCs w:val="20"/>
        </w:rPr>
      </w:pPr>
    </w:p>
    <w:p w:rsidR="006D034B" w:rsidRDefault="006D034B" w:rsidP="00970426">
      <w:pPr>
        <w:ind w:firstLine="540"/>
        <w:rPr>
          <w:sz w:val="20"/>
          <w:szCs w:val="20"/>
        </w:rPr>
      </w:pPr>
    </w:p>
    <w:p w:rsidR="00383C61" w:rsidRDefault="00E91D1E" w:rsidP="00E91D1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</w:p>
    <w:p w:rsidR="00383C61" w:rsidRDefault="00383C61" w:rsidP="00E91D1E">
      <w:pPr>
        <w:jc w:val="both"/>
        <w:rPr>
          <w:sz w:val="28"/>
          <w:szCs w:val="28"/>
        </w:rPr>
      </w:pPr>
    </w:p>
    <w:p w:rsidR="00E91D1E" w:rsidRPr="00EC2C47" w:rsidRDefault="00EC2C47" w:rsidP="006D4679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6D4679">
        <w:rPr>
          <w:noProof/>
          <w:sz w:val="28"/>
          <w:szCs w:val="28"/>
        </w:rPr>
        <w:drawing>
          <wp:inline distT="0" distB="0" distL="0" distR="0">
            <wp:extent cx="6119495" cy="4759186"/>
            <wp:effectExtent l="19050" t="0" r="0" b="0"/>
            <wp:docPr id="2" name="Рисунок 1" descr="C:\Users\User\Desktop\Абитуриента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битуриента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75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E4A" w:rsidRPr="00D31381" w:rsidRDefault="00E85E4A" w:rsidP="00EC2C47">
      <w:pPr>
        <w:pStyle w:val="Default"/>
        <w:tabs>
          <w:tab w:val="left" w:pos="2268"/>
        </w:tabs>
        <w:ind w:firstLine="709"/>
        <w:rPr>
          <w:sz w:val="28"/>
        </w:rPr>
      </w:pPr>
    </w:p>
    <w:sectPr w:rsidR="00E85E4A" w:rsidRPr="00D31381" w:rsidSect="00275E60">
      <w:footerReference w:type="default" r:id="rId8"/>
      <w:pgSz w:w="11906" w:h="16838"/>
      <w:pgMar w:top="899" w:right="851" w:bottom="53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DBA" w:rsidRDefault="00FA7DBA">
      <w:r>
        <w:separator/>
      </w:r>
    </w:p>
  </w:endnote>
  <w:endnote w:type="continuationSeparator" w:id="1">
    <w:p w:rsidR="00FA7DBA" w:rsidRDefault="00FA7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791" w:rsidRPr="00FE11FD" w:rsidRDefault="00F32791" w:rsidP="00FE11FD">
    <w:pPr>
      <w:pStyle w:val="a5"/>
      <w:rPr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DBA" w:rsidRDefault="00FA7DBA">
      <w:r>
        <w:separator/>
      </w:r>
    </w:p>
  </w:footnote>
  <w:footnote w:type="continuationSeparator" w:id="1">
    <w:p w:rsidR="00FA7DBA" w:rsidRDefault="00FA7D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B2D86"/>
    <w:multiLevelType w:val="hybridMultilevel"/>
    <w:tmpl w:val="6E10B476"/>
    <w:lvl w:ilvl="0" w:tplc="A51E085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6643E0B"/>
    <w:multiLevelType w:val="hybridMultilevel"/>
    <w:tmpl w:val="A3A21B9C"/>
    <w:lvl w:ilvl="0" w:tplc="36F60164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B255DBD"/>
    <w:multiLevelType w:val="hybridMultilevel"/>
    <w:tmpl w:val="A906BC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8955B10"/>
    <w:multiLevelType w:val="multilevel"/>
    <w:tmpl w:val="A3A21B9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90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3E86"/>
    <w:rsid w:val="00005D0A"/>
    <w:rsid w:val="00017E1C"/>
    <w:rsid w:val="00024C82"/>
    <w:rsid w:val="0003413D"/>
    <w:rsid w:val="000371D8"/>
    <w:rsid w:val="0005071B"/>
    <w:rsid w:val="00053834"/>
    <w:rsid w:val="00054513"/>
    <w:rsid w:val="000618AA"/>
    <w:rsid w:val="00062CD2"/>
    <w:rsid w:val="0006688F"/>
    <w:rsid w:val="00073F6B"/>
    <w:rsid w:val="00077000"/>
    <w:rsid w:val="00082E35"/>
    <w:rsid w:val="000A163D"/>
    <w:rsid w:val="000A69EC"/>
    <w:rsid w:val="000B1CA9"/>
    <w:rsid w:val="000B3067"/>
    <w:rsid w:val="000B7F3C"/>
    <w:rsid w:val="000F0A17"/>
    <w:rsid w:val="001044C4"/>
    <w:rsid w:val="00154D5A"/>
    <w:rsid w:val="0017782F"/>
    <w:rsid w:val="001804FB"/>
    <w:rsid w:val="00195932"/>
    <w:rsid w:val="001A5002"/>
    <w:rsid w:val="001B00A2"/>
    <w:rsid w:val="001B3F04"/>
    <w:rsid w:val="001B4136"/>
    <w:rsid w:val="001D421E"/>
    <w:rsid w:val="001E232D"/>
    <w:rsid w:val="001E358B"/>
    <w:rsid w:val="001E3831"/>
    <w:rsid w:val="001E3CB2"/>
    <w:rsid w:val="001E3DA6"/>
    <w:rsid w:val="00207B66"/>
    <w:rsid w:val="00210A3D"/>
    <w:rsid w:val="00212B97"/>
    <w:rsid w:val="002235B4"/>
    <w:rsid w:val="00226578"/>
    <w:rsid w:val="00232E77"/>
    <w:rsid w:val="002467F7"/>
    <w:rsid w:val="0025406A"/>
    <w:rsid w:val="0026130E"/>
    <w:rsid w:val="00275E60"/>
    <w:rsid w:val="00282297"/>
    <w:rsid w:val="0028685D"/>
    <w:rsid w:val="00286946"/>
    <w:rsid w:val="002C1C92"/>
    <w:rsid w:val="002D0932"/>
    <w:rsid w:val="002E03A9"/>
    <w:rsid w:val="002E18F5"/>
    <w:rsid w:val="002F4A85"/>
    <w:rsid w:val="003005EF"/>
    <w:rsid w:val="00303C20"/>
    <w:rsid w:val="0030649E"/>
    <w:rsid w:val="00306EA2"/>
    <w:rsid w:val="00321E1C"/>
    <w:rsid w:val="0032713C"/>
    <w:rsid w:val="00337566"/>
    <w:rsid w:val="00342E6F"/>
    <w:rsid w:val="00344249"/>
    <w:rsid w:val="00363757"/>
    <w:rsid w:val="0037468A"/>
    <w:rsid w:val="00374C1E"/>
    <w:rsid w:val="003776D6"/>
    <w:rsid w:val="00383C61"/>
    <w:rsid w:val="003874FA"/>
    <w:rsid w:val="003943C0"/>
    <w:rsid w:val="003B0203"/>
    <w:rsid w:val="003B37D2"/>
    <w:rsid w:val="003B64AC"/>
    <w:rsid w:val="003C102D"/>
    <w:rsid w:val="003C4CA1"/>
    <w:rsid w:val="003C5626"/>
    <w:rsid w:val="003C57B9"/>
    <w:rsid w:val="003C662A"/>
    <w:rsid w:val="003D2100"/>
    <w:rsid w:val="003D7142"/>
    <w:rsid w:val="004111F2"/>
    <w:rsid w:val="00425FEA"/>
    <w:rsid w:val="00434A14"/>
    <w:rsid w:val="004469DD"/>
    <w:rsid w:val="00451484"/>
    <w:rsid w:val="0046207C"/>
    <w:rsid w:val="004813A1"/>
    <w:rsid w:val="00497834"/>
    <w:rsid w:val="004A384A"/>
    <w:rsid w:val="004C74CB"/>
    <w:rsid w:val="004C7E12"/>
    <w:rsid w:val="004E1B0C"/>
    <w:rsid w:val="004F08B0"/>
    <w:rsid w:val="004F470E"/>
    <w:rsid w:val="00525F92"/>
    <w:rsid w:val="00535022"/>
    <w:rsid w:val="005636E9"/>
    <w:rsid w:val="005917AE"/>
    <w:rsid w:val="005C40DE"/>
    <w:rsid w:val="005F21DC"/>
    <w:rsid w:val="005F696F"/>
    <w:rsid w:val="0060580C"/>
    <w:rsid w:val="00644AC1"/>
    <w:rsid w:val="006773C7"/>
    <w:rsid w:val="00680F4D"/>
    <w:rsid w:val="00681AAC"/>
    <w:rsid w:val="006856DB"/>
    <w:rsid w:val="0069644B"/>
    <w:rsid w:val="00696785"/>
    <w:rsid w:val="006A222D"/>
    <w:rsid w:val="006B6816"/>
    <w:rsid w:val="006C2088"/>
    <w:rsid w:val="006C2D9B"/>
    <w:rsid w:val="006C6ED4"/>
    <w:rsid w:val="006D034B"/>
    <w:rsid w:val="006D0636"/>
    <w:rsid w:val="006D28C4"/>
    <w:rsid w:val="006D4679"/>
    <w:rsid w:val="006D58B2"/>
    <w:rsid w:val="006F1EC0"/>
    <w:rsid w:val="00700875"/>
    <w:rsid w:val="0070546A"/>
    <w:rsid w:val="00707DDC"/>
    <w:rsid w:val="007102F0"/>
    <w:rsid w:val="00711852"/>
    <w:rsid w:val="00721A7B"/>
    <w:rsid w:val="007406E7"/>
    <w:rsid w:val="007506E3"/>
    <w:rsid w:val="00753F35"/>
    <w:rsid w:val="007639A8"/>
    <w:rsid w:val="00774E35"/>
    <w:rsid w:val="00783022"/>
    <w:rsid w:val="007853BD"/>
    <w:rsid w:val="00790561"/>
    <w:rsid w:val="007966F7"/>
    <w:rsid w:val="007A11A7"/>
    <w:rsid w:val="007B0B48"/>
    <w:rsid w:val="007D33A7"/>
    <w:rsid w:val="007D6A01"/>
    <w:rsid w:val="007D79BD"/>
    <w:rsid w:val="007E314B"/>
    <w:rsid w:val="007F10BB"/>
    <w:rsid w:val="007F7CE5"/>
    <w:rsid w:val="008077EB"/>
    <w:rsid w:val="00817D65"/>
    <w:rsid w:val="008220D3"/>
    <w:rsid w:val="00823864"/>
    <w:rsid w:val="00831369"/>
    <w:rsid w:val="00837802"/>
    <w:rsid w:val="00843D39"/>
    <w:rsid w:val="008459AD"/>
    <w:rsid w:val="0085485B"/>
    <w:rsid w:val="0089178D"/>
    <w:rsid w:val="008927C7"/>
    <w:rsid w:val="008C2030"/>
    <w:rsid w:val="008E6D23"/>
    <w:rsid w:val="008F147D"/>
    <w:rsid w:val="0090229B"/>
    <w:rsid w:val="00904E17"/>
    <w:rsid w:val="0090608C"/>
    <w:rsid w:val="009111C5"/>
    <w:rsid w:val="009332E1"/>
    <w:rsid w:val="00933832"/>
    <w:rsid w:val="0093703D"/>
    <w:rsid w:val="00945C85"/>
    <w:rsid w:val="00970426"/>
    <w:rsid w:val="0097050A"/>
    <w:rsid w:val="00995EB2"/>
    <w:rsid w:val="009B15E2"/>
    <w:rsid w:val="009B74C3"/>
    <w:rsid w:val="009D6A9C"/>
    <w:rsid w:val="00A11DBF"/>
    <w:rsid w:val="00A1432A"/>
    <w:rsid w:val="00A27B41"/>
    <w:rsid w:val="00A30C8A"/>
    <w:rsid w:val="00A32657"/>
    <w:rsid w:val="00A44075"/>
    <w:rsid w:val="00A56529"/>
    <w:rsid w:val="00A62754"/>
    <w:rsid w:val="00A631FD"/>
    <w:rsid w:val="00A7597D"/>
    <w:rsid w:val="00A93BA9"/>
    <w:rsid w:val="00AC1879"/>
    <w:rsid w:val="00AE10E1"/>
    <w:rsid w:val="00AF3500"/>
    <w:rsid w:val="00B173F5"/>
    <w:rsid w:val="00B3188D"/>
    <w:rsid w:val="00B32BF6"/>
    <w:rsid w:val="00B50C15"/>
    <w:rsid w:val="00B50FCB"/>
    <w:rsid w:val="00B53DA6"/>
    <w:rsid w:val="00B607C0"/>
    <w:rsid w:val="00B617FE"/>
    <w:rsid w:val="00B65291"/>
    <w:rsid w:val="00B80A69"/>
    <w:rsid w:val="00B86845"/>
    <w:rsid w:val="00B9047F"/>
    <w:rsid w:val="00B91E9A"/>
    <w:rsid w:val="00BA0686"/>
    <w:rsid w:val="00BA18D0"/>
    <w:rsid w:val="00BA4F99"/>
    <w:rsid w:val="00BA54CF"/>
    <w:rsid w:val="00BA5FAA"/>
    <w:rsid w:val="00BB2A99"/>
    <w:rsid w:val="00C13F58"/>
    <w:rsid w:val="00C22CDB"/>
    <w:rsid w:val="00C32F7C"/>
    <w:rsid w:val="00C36604"/>
    <w:rsid w:val="00C70EE0"/>
    <w:rsid w:val="00C71472"/>
    <w:rsid w:val="00C73D05"/>
    <w:rsid w:val="00C913EA"/>
    <w:rsid w:val="00CA4140"/>
    <w:rsid w:val="00CE5D66"/>
    <w:rsid w:val="00CF2810"/>
    <w:rsid w:val="00CF3078"/>
    <w:rsid w:val="00D04A27"/>
    <w:rsid w:val="00D114A4"/>
    <w:rsid w:val="00D143DF"/>
    <w:rsid w:val="00D31381"/>
    <w:rsid w:val="00D405AB"/>
    <w:rsid w:val="00D43F06"/>
    <w:rsid w:val="00D50939"/>
    <w:rsid w:val="00D554D4"/>
    <w:rsid w:val="00D75BC6"/>
    <w:rsid w:val="00D83093"/>
    <w:rsid w:val="00DA5386"/>
    <w:rsid w:val="00DB423D"/>
    <w:rsid w:val="00DC14A4"/>
    <w:rsid w:val="00DD41AD"/>
    <w:rsid w:val="00DF7C6F"/>
    <w:rsid w:val="00E04277"/>
    <w:rsid w:val="00E124C8"/>
    <w:rsid w:val="00E135D8"/>
    <w:rsid w:val="00E16FEE"/>
    <w:rsid w:val="00E17DE0"/>
    <w:rsid w:val="00E212A6"/>
    <w:rsid w:val="00E3149F"/>
    <w:rsid w:val="00E37038"/>
    <w:rsid w:val="00E40174"/>
    <w:rsid w:val="00E40C72"/>
    <w:rsid w:val="00E50114"/>
    <w:rsid w:val="00E5799A"/>
    <w:rsid w:val="00E73100"/>
    <w:rsid w:val="00E771C3"/>
    <w:rsid w:val="00E85E4A"/>
    <w:rsid w:val="00E902BC"/>
    <w:rsid w:val="00E91D1E"/>
    <w:rsid w:val="00E9641D"/>
    <w:rsid w:val="00E9705D"/>
    <w:rsid w:val="00EA3E86"/>
    <w:rsid w:val="00EA7025"/>
    <w:rsid w:val="00EA7C0E"/>
    <w:rsid w:val="00EB3741"/>
    <w:rsid w:val="00EB3E9C"/>
    <w:rsid w:val="00EC2C47"/>
    <w:rsid w:val="00F028E2"/>
    <w:rsid w:val="00F22123"/>
    <w:rsid w:val="00F32791"/>
    <w:rsid w:val="00F40FBF"/>
    <w:rsid w:val="00F80425"/>
    <w:rsid w:val="00F90BCF"/>
    <w:rsid w:val="00F92226"/>
    <w:rsid w:val="00FA4CB2"/>
    <w:rsid w:val="00FA7DBA"/>
    <w:rsid w:val="00FB3C63"/>
    <w:rsid w:val="00FE11FD"/>
    <w:rsid w:val="00FE3AB3"/>
    <w:rsid w:val="00FF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F3500"/>
    <w:rPr>
      <w:sz w:val="24"/>
      <w:szCs w:val="24"/>
    </w:rPr>
  </w:style>
  <w:style w:type="paragraph" w:styleId="1">
    <w:name w:val="heading 1"/>
    <w:basedOn w:val="a"/>
    <w:next w:val="a"/>
    <w:qFormat/>
    <w:rsid w:val="00AF3500"/>
    <w:pPr>
      <w:keepNext/>
      <w:outlineLvl w:val="0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AF3500"/>
    <w:rPr>
      <w:sz w:val="24"/>
    </w:rPr>
  </w:style>
  <w:style w:type="character" w:customStyle="1" w:styleId="11">
    <w:name w:val="Гиперссылка1"/>
    <w:rsid w:val="00AF3500"/>
    <w:rPr>
      <w:color w:val="0000FF"/>
      <w:u w:val="single"/>
    </w:rPr>
  </w:style>
  <w:style w:type="character" w:styleId="a3">
    <w:name w:val="Hyperlink"/>
    <w:rsid w:val="00AF3500"/>
    <w:rPr>
      <w:color w:val="0000FF"/>
      <w:u w:val="single"/>
    </w:rPr>
  </w:style>
  <w:style w:type="paragraph" w:styleId="a4">
    <w:name w:val="header"/>
    <w:basedOn w:val="a"/>
    <w:rsid w:val="00AF3500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F3500"/>
    <w:pPr>
      <w:tabs>
        <w:tab w:val="center" w:pos="4677"/>
        <w:tab w:val="right" w:pos="9355"/>
      </w:tabs>
    </w:pPr>
  </w:style>
  <w:style w:type="paragraph" w:styleId="a6">
    <w:name w:val="Balloon Text"/>
    <w:basedOn w:val="a"/>
    <w:semiHidden/>
    <w:rsid w:val="00024C82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1E3C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rsid w:val="00AE10E1"/>
    <w:rPr>
      <w:b/>
      <w:szCs w:val="20"/>
    </w:rPr>
  </w:style>
  <w:style w:type="paragraph" w:customStyle="1" w:styleId="a9">
    <w:basedOn w:val="a"/>
    <w:rsid w:val="003B0203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696785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aa">
    <w:name w:val="Нет"/>
    <w:rsid w:val="008C2030"/>
  </w:style>
  <w:style w:type="paragraph" w:customStyle="1" w:styleId="AAB">
    <w:name w:val="Основной текст A A B"/>
    <w:rsid w:val="008C2030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</w:pPr>
    <w:rPr>
      <w:rFonts w:eastAsia="Calibri"/>
      <w:color w:val="000000"/>
      <w:sz w:val="24"/>
      <w:szCs w:val="24"/>
      <w:u w:color="000000"/>
    </w:rPr>
  </w:style>
  <w:style w:type="paragraph" w:customStyle="1" w:styleId="Default">
    <w:name w:val="Default"/>
    <w:rsid w:val="008C203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2">
    <w:name w:val="Основной текст (2)"/>
    <w:basedOn w:val="a0"/>
    <w:rsid w:val="008C2030"/>
    <w:rPr>
      <w:rFonts w:ascii="Times New Roman" w:hAnsi="Times New Roman" w:cs="Times New Roman"/>
      <w:color w:val="000000"/>
      <w:spacing w:val="0"/>
      <w:w w:val="100"/>
      <w:position w:val="0"/>
      <w:sz w:val="26"/>
      <w:szCs w:val="26"/>
      <w:u w:val="none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275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&#1064;&#1072;&#1073;&#1083;&#1086;&#1085;&#1099;\&#1073;&#1083;&#1072;&#1085;&#1082;%20&#1087;&#1080;&#1089;&#1100;&#108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письма.dot</Template>
  <TotalTime>12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60</CharactersWithSpaces>
  <SharedDoc>false</SharedDoc>
  <HLinks>
    <vt:vector size="18" baseType="variant">
      <vt:variant>
        <vt:i4>8257656</vt:i4>
      </vt:variant>
      <vt:variant>
        <vt:i4>12</vt:i4>
      </vt:variant>
      <vt:variant>
        <vt:i4>0</vt:i4>
      </vt:variant>
      <vt:variant>
        <vt:i4>5</vt:i4>
      </vt:variant>
      <vt:variant>
        <vt:lpwstr>https://vk.com/away.php?to=https%3A%2F%2Fdobro.ru%2Fevent%2F10235276%3Futm_source%3Ddobroru%26utm_medium%3Dpopup%26utm_campaign%3Dmyvmeste_okt22&amp;post=-95450749_8279&amp;cc_key=</vt:lpwstr>
      </vt:variant>
      <vt:variant>
        <vt:lpwstr/>
      </vt:variant>
      <vt:variant>
        <vt:i4>4194382</vt:i4>
      </vt:variant>
      <vt:variant>
        <vt:i4>3</vt:i4>
      </vt:variant>
      <vt:variant>
        <vt:i4>0</vt:i4>
      </vt:variant>
      <vt:variant>
        <vt:i4>5</vt:i4>
      </vt:variant>
      <vt:variant>
        <vt:lpwstr>https://vk.com/feed?section=search&amp;q=%23%D0%9C%D0%AB%D0%92%D0%9C%D0%95%D0%A1%D0%A2%D0%95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mailto:upravdelami@bk.ru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1</cp:lastModifiedBy>
  <cp:revision>4</cp:revision>
  <cp:lastPrinted>2022-07-12T07:54:00Z</cp:lastPrinted>
  <dcterms:created xsi:type="dcterms:W3CDTF">2022-11-11T06:35:00Z</dcterms:created>
  <dcterms:modified xsi:type="dcterms:W3CDTF">2022-11-11T12:03:00Z</dcterms:modified>
</cp:coreProperties>
</file>